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A16" w:rsidRDefault="00391A16" w:rsidP="00101A03">
      <w:pPr>
        <w:rPr>
          <w:rFonts w:asciiTheme="minorHAnsi" w:hAnsiTheme="minorHAnsi"/>
          <w:sz w:val="22"/>
          <w:szCs w:val="22"/>
        </w:rPr>
      </w:pPr>
    </w:p>
    <w:p w:rsidR="00ED6496" w:rsidRDefault="00ED6496" w:rsidP="00101A03">
      <w:pPr>
        <w:rPr>
          <w:rFonts w:asciiTheme="minorHAnsi" w:hAnsiTheme="minorHAnsi"/>
          <w:sz w:val="22"/>
          <w:szCs w:val="22"/>
        </w:rPr>
      </w:pPr>
    </w:p>
    <w:p w:rsidR="006246CD" w:rsidRPr="00EE41C7" w:rsidRDefault="006246CD" w:rsidP="00101A03">
      <w:pPr>
        <w:rPr>
          <w:rFonts w:asciiTheme="minorHAnsi" w:hAnsiTheme="minorHAnsi"/>
          <w:b/>
          <w:sz w:val="32"/>
          <w:szCs w:val="32"/>
          <w:u w:val="single"/>
        </w:rPr>
      </w:pPr>
      <w:r w:rsidRPr="00EE41C7">
        <w:rPr>
          <w:rFonts w:asciiTheme="minorHAnsi" w:hAnsiTheme="minorHAnsi"/>
          <w:b/>
          <w:sz w:val="32"/>
          <w:szCs w:val="32"/>
          <w:u w:val="single"/>
        </w:rPr>
        <w:t>Žádost o ukonč</w:t>
      </w:r>
      <w:r w:rsidR="00985E2D" w:rsidRPr="00EE41C7">
        <w:rPr>
          <w:rFonts w:asciiTheme="minorHAnsi" w:hAnsiTheme="minorHAnsi"/>
          <w:b/>
          <w:sz w:val="32"/>
          <w:szCs w:val="32"/>
          <w:u w:val="single"/>
        </w:rPr>
        <w:t>ení studia</w:t>
      </w:r>
    </w:p>
    <w:p w:rsidR="00985E2D" w:rsidRDefault="00985E2D" w:rsidP="00101A03">
      <w:pPr>
        <w:rPr>
          <w:rFonts w:asciiTheme="minorHAnsi" w:hAnsiTheme="minorHAnsi"/>
          <w:sz w:val="40"/>
          <w:szCs w:val="40"/>
          <w:u w:val="single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 w:rsidRPr="006246CD">
        <w:rPr>
          <w:rFonts w:asciiTheme="minorHAnsi" w:hAnsiTheme="minorHAnsi"/>
          <w:sz w:val="24"/>
          <w:szCs w:val="24"/>
        </w:rPr>
        <w:t>Žádám o ukončení studia mého syna / dcery</w:t>
      </w:r>
      <w:r>
        <w:rPr>
          <w:rFonts w:asciiTheme="minorHAnsi" w:hAnsiTheme="minorHAnsi"/>
          <w:sz w:val="24"/>
          <w:szCs w:val="24"/>
        </w:rPr>
        <w:tab/>
      </w:r>
      <w:permStart w:id="364841857" w:edGrp="everyone"/>
      <w:r>
        <w:rPr>
          <w:rFonts w:asciiTheme="minorHAnsi" w:hAnsiTheme="minorHAnsi"/>
          <w:sz w:val="24"/>
          <w:szCs w:val="24"/>
        </w:rPr>
        <w:t>…………………………………………………………………………</w:t>
      </w:r>
      <w:permEnd w:id="364841857"/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datum narození</w:t>
      </w:r>
      <w:r>
        <w:rPr>
          <w:rFonts w:asciiTheme="minorHAnsi" w:hAnsiTheme="minorHAnsi"/>
          <w:sz w:val="24"/>
          <w:szCs w:val="24"/>
        </w:rPr>
        <w:tab/>
      </w:r>
      <w:permStart w:id="1281958315" w:edGrp="everyone"/>
      <w:r>
        <w:rPr>
          <w:rFonts w:asciiTheme="minorHAnsi" w:hAnsiTheme="minorHAnsi"/>
          <w:sz w:val="24"/>
          <w:szCs w:val="24"/>
        </w:rPr>
        <w:t>………………………………………………………………………………………………………………………</w:t>
      </w:r>
      <w:permEnd w:id="1281958315"/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studijní zaměření</w:t>
      </w:r>
      <w:r>
        <w:rPr>
          <w:rFonts w:asciiTheme="minorHAnsi" w:hAnsiTheme="minorHAnsi"/>
          <w:sz w:val="24"/>
          <w:szCs w:val="24"/>
        </w:rPr>
        <w:tab/>
      </w:r>
      <w:permStart w:id="383738623" w:edGrp="everyone"/>
      <w:r>
        <w:rPr>
          <w:rFonts w:asciiTheme="minorHAnsi" w:hAnsiTheme="minorHAnsi"/>
          <w:sz w:val="24"/>
          <w:szCs w:val="24"/>
        </w:rPr>
        <w:t>………………………………………………………………………………………………………………………</w:t>
      </w:r>
      <w:permEnd w:id="383738623"/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ke dni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permStart w:id="1042432075" w:edGrp="everyone"/>
      <w:r>
        <w:rPr>
          <w:rFonts w:asciiTheme="minorHAnsi" w:hAnsiTheme="minorHAnsi"/>
          <w:sz w:val="24"/>
          <w:szCs w:val="24"/>
        </w:rPr>
        <w:t>………………………………………………………………………………………………………………………</w:t>
      </w:r>
      <w:permEnd w:id="1042432075"/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bookmarkStart w:id="0" w:name="_GoBack"/>
      <w:bookmarkEnd w:id="0"/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z důvodu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permStart w:id="1381514929" w:edGrp="everyone"/>
      <w:r>
        <w:rPr>
          <w:rFonts w:asciiTheme="minorHAnsi" w:hAnsiTheme="minorHAnsi"/>
          <w:sz w:val="24"/>
          <w:szCs w:val="24"/>
        </w:rPr>
        <w:t>………………………………………………………………………………………………………………………</w:t>
      </w:r>
      <w:permEnd w:id="1381514929"/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permStart w:id="824782408" w:edGrp="everyone"/>
      <w:r>
        <w:rPr>
          <w:rFonts w:asciiTheme="minorHAnsi" w:hAnsiTheme="minorHAnsi"/>
          <w:sz w:val="24"/>
          <w:szCs w:val="24"/>
        </w:rPr>
        <w:t>………………………………………………………………………………………………………………………</w:t>
      </w: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ermEnd w:id="824782408"/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 Brně</w:t>
      </w:r>
      <w:r>
        <w:rPr>
          <w:rFonts w:asciiTheme="minorHAnsi" w:hAnsiTheme="minorHAnsi"/>
          <w:sz w:val="24"/>
          <w:szCs w:val="24"/>
        </w:rPr>
        <w:tab/>
      </w:r>
      <w:permStart w:id="46351971" w:edGrp="everyone"/>
      <w:r>
        <w:rPr>
          <w:rFonts w:asciiTheme="minorHAnsi" w:hAnsiTheme="minorHAnsi"/>
          <w:sz w:val="24"/>
          <w:szCs w:val="24"/>
        </w:rPr>
        <w:t>……………………</w:t>
      </w:r>
      <w:permEnd w:id="46351971"/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                             </w:t>
      </w:r>
      <w:permStart w:id="1467425729" w:edGrp="everyone"/>
      <w:r>
        <w:rPr>
          <w:rFonts w:asciiTheme="minorHAnsi" w:hAnsiTheme="minorHAnsi"/>
          <w:sz w:val="24"/>
          <w:szCs w:val="24"/>
        </w:rPr>
        <w:t>………………..………………………………………………………………………………………</w:t>
      </w:r>
      <w:permEnd w:id="1467425729"/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      podpis zletilého žáka nebo zákonného zástupce nezletilého žáka</w:t>
      </w: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6246CD" w:rsidRDefault="006246CD" w:rsidP="00101A03">
      <w:pPr>
        <w:rPr>
          <w:rFonts w:asciiTheme="minorHAnsi" w:hAnsiTheme="minorHAnsi"/>
          <w:sz w:val="24"/>
          <w:szCs w:val="24"/>
        </w:rPr>
      </w:pPr>
    </w:p>
    <w:p w:rsidR="005A31F5" w:rsidRDefault="005A31F5" w:rsidP="005A31F5">
      <w:pPr>
        <w:rPr>
          <w:rFonts w:asciiTheme="minorHAnsi" w:hAnsiTheme="minorHAnsi"/>
          <w:sz w:val="24"/>
          <w:szCs w:val="24"/>
        </w:rPr>
      </w:pPr>
    </w:p>
    <w:p w:rsidR="00211BEA" w:rsidRDefault="005A31F5" w:rsidP="005A31F5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Výňatek z Vyhlášky č.71/2005 Sb. o Základním uměleckém vzdělávání</w:t>
      </w:r>
      <w:r w:rsidR="00EE41C7">
        <w:rPr>
          <w:rFonts w:asciiTheme="minorHAnsi" w:hAnsiTheme="minorHAnsi"/>
          <w:sz w:val="24"/>
          <w:szCs w:val="24"/>
        </w:rPr>
        <w:t xml:space="preserve"> </w:t>
      </w:r>
    </w:p>
    <w:p w:rsidR="00EE41C7" w:rsidRPr="006246CD" w:rsidRDefault="00EE41C7" w:rsidP="005A31F5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</w:t>
      </w:r>
      <w:r w:rsidR="006246CD" w:rsidRPr="006246CD">
        <w:rPr>
          <w:rFonts w:asciiTheme="minorHAnsi" w:hAnsiTheme="minorHAnsi"/>
          <w:sz w:val="24"/>
          <w:szCs w:val="24"/>
        </w:rPr>
        <w:t>§ 7</w:t>
      </w:r>
      <w:r w:rsidR="005A31F5">
        <w:rPr>
          <w:rFonts w:asciiTheme="minorHAnsi" w:hAnsiTheme="minorHAnsi"/>
          <w:sz w:val="24"/>
          <w:szCs w:val="24"/>
        </w:rPr>
        <w:t xml:space="preserve"> odst. 2</w:t>
      </w:r>
    </w:p>
    <w:p w:rsidR="005A31F5" w:rsidRDefault="005A31F5" w:rsidP="005A31F5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Žák přestává být žákem školy:</w:t>
      </w:r>
    </w:p>
    <w:p w:rsidR="005A31F5" w:rsidRDefault="006246CD" w:rsidP="006246CD">
      <w:pPr>
        <w:rPr>
          <w:rFonts w:asciiTheme="minorHAnsi" w:hAnsiTheme="minorHAnsi"/>
          <w:sz w:val="24"/>
          <w:szCs w:val="24"/>
        </w:rPr>
      </w:pPr>
      <w:r w:rsidRPr="006246CD">
        <w:rPr>
          <w:rFonts w:asciiTheme="minorHAnsi" w:hAnsiTheme="minorHAnsi"/>
          <w:sz w:val="24"/>
          <w:szCs w:val="24"/>
        </w:rPr>
        <w:t>c)</w:t>
      </w:r>
      <w:r w:rsidR="00EE41C7">
        <w:rPr>
          <w:rFonts w:asciiTheme="minorHAnsi" w:hAnsiTheme="minorHAnsi"/>
          <w:sz w:val="24"/>
          <w:szCs w:val="24"/>
        </w:rPr>
        <w:t xml:space="preserve"> v př</w:t>
      </w:r>
      <w:r w:rsidRPr="006246CD">
        <w:rPr>
          <w:rFonts w:asciiTheme="minorHAnsi" w:hAnsiTheme="minorHAnsi"/>
          <w:sz w:val="24"/>
          <w:szCs w:val="24"/>
        </w:rPr>
        <w:t>ípadě, že o to písemně požádá zákonný zástupce nezletilého žáka nebo zletilý žák,</w:t>
      </w:r>
    </w:p>
    <w:p w:rsidR="00211BEA" w:rsidRDefault="00EE41C7" w:rsidP="005A31F5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</w:t>
      </w:r>
    </w:p>
    <w:p w:rsidR="00211BEA" w:rsidRDefault="00211BEA" w:rsidP="005A31F5">
      <w:pPr>
        <w:rPr>
          <w:rFonts w:asciiTheme="minorHAnsi" w:hAnsiTheme="minorHAnsi"/>
          <w:sz w:val="24"/>
          <w:szCs w:val="24"/>
        </w:rPr>
      </w:pPr>
    </w:p>
    <w:p w:rsidR="00EE41C7" w:rsidRDefault="005A31F5" w:rsidP="00211BEA">
      <w:pPr>
        <w:rPr>
          <w:rFonts w:asciiTheme="minorHAnsi" w:hAnsiTheme="minorHAnsi"/>
          <w:sz w:val="24"/>
          <w:szCs w:val="24"/>
        </w:rPr>
      </w:pPr>
      <w:r w:rsidRPr="006246CD">
        <w:rPr>
          <w:rFonts w:asciiTheme="minorHAnsi" w:hAnsiTheme="minorHAnsi"/>
          <w:sz w:val="24"/>
          <w:szCs w:val="24"/>
        </w:rPr>
        <w:t xml:space="preserve">§ </w:t>
      </w:r>
      <w:r>
        <w:rPr>
          <w:rFonts w:asciiTheme="minorHAnsi" w:hAnsiTheme="minorHAnsi"/>
          <w:sz w:val="24"/>
          <w:szCs w:val="24"/>
        </w:rPr>
        <w:t>8 odst. 3</w:t>
      </w:r>
      <w:r w:rsidR="00EE41C7">
        <w:rPr>
          <w:rFonts w:asciiTheme="minorHAnsi" w:hAnsiTheme="minorHAnsi"/>
          <w:sz w:val="24"/>
          <w:szCs w:val="24"/>
        </w:rPr>
        <w:t xml:space="preserve">   </w:t>
      </w:r>
    </w:p>
    <w:p w:rsidR="00ED6496" w:rsidRDefault="005A31F5" w:rsidP="005A31F5">
      <w:pPr>
        <w:jc w:val="both"/>
      </w:pPr>
      <w:r w:rsidRPr="005A31F5">
        <w:rPr>
          <w:rFonts w:asciiTheme="minorHAnsi" w:hAnsiTheme="minorHAnsi"/>
          <w:sz w:val="24"/>
          <w:szCs w:val="24"/>
        </w:rPr>
        <w:t>Ukončí-li žák vzdělávání podle § 7 odst. 2 písm. c) v průběhu prvního nebo druhého pololetí školního roku, úplata za vzdělávání se nevrací. Ukončí-li žák vzdělávání podle § 7 odst. 2 písm. c) z důvodů hodných zvláštního zřetele, zejména zdravotních, lze poměrnou část úplaty za vzdělávání vrátit.</w:t>
      </w:r>
    </w:p>
    <w:p w:rsidR="0046437E" w:rsidRDefault="0046437E" w:rsidP="00101A03"/>
    <w:p w:rsidR="00EE41C7" w:rsidRDefault="00EE41C7" w:rsidP="00101A03"/>
    <w:p w:rsidR="007C301C" w:rsidRDefault="007C301C" w:rsidP="00101A03"/>
    <w:p w:rsidR="007C301C" w:rsidRDefault="007C301C" w:rsidP="00101A03"/>
    <w:p w:rsidR="007C301C" w:rsidRDefault="007C301C" w:rsidP="00101A03"/>
    <w:p w:rsidR="007C301C" w:rsidRDefault="007C301C" w:rsidP="00101A03"/>
    <w:p w:rsidR="007C301C" w:rsidRDefault="007C301C" w:rsidP="00101A03"/>
    <w:p w:rsidR="007C301C" w:rsidRDefault="007C301C" w:rsidP="00101A03"/>
    <w:p w:rsidR="0046437E" w:rsidRDefault="0046437E" w:rsidP="00101A03"/>
    <w:p w:rsidR="00F01E54" w:rsidRDefault="00F01E54" w:rsidP="00101A03"/>
    <w:p w:rsidR="00F01E54" w:rsidRPr="00EE41C7" w:rsidRDefault="00EE41C7" w:rsidP="00EE41C7">
      <w:pPr>
        <w:rPr>
          <w:i/>
          <w:sz w:val="18"/>
          <w:szCs w:val="18"/>
        </w:rPr>
      </w:pPr>
      <w:r w:rsidRPr="00EE41C7">
        <w:rPr>
          <w:i/>
          <w:sz w:val="18"/>
          <w:szCs w:val="18"/>
        </w:rPr>
        <w:t>09/202</w:t>
      </w:r>
      <w:r w:rsidR="00ED2440">
        <w:rPr>
          <w:i/>
          <w:sz w:val="18"/>
          <w:szCs w:val="18"/>
        </w:rPr>
        <w:t>4</w:t>
      </w:r>
    </w:p>
    <w:sectPr w:rsidR="00F01E54" w:rsidRPr="00EE41C7" w:rsidSect="00D732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134" w:left="1134" w:header="1134" w:footer="567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EFE" w:rsidRDefault="00A65EFE">
      <w:r>
        <w:separator/>
      </w:r>
    </w:p>
  </w:endnote>
  <w:endnote w:type="continuationSeparator" w:id="0">
    <w:p w:rsidR="00A65EFE" w:rsidRDefault="00A65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lbertus Extra Bold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Corone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Kodchasan">
    <w:altName w:val="Calibri"/>
    <w:panose1 w:val="00000500000000000000"/>
    <w:charset w:val="EE"/>
    <w:family w:val="auto"/>
    <w:pitch w:val="variable"/>
    <w:sig w:usb0="21000007" w:usb1="00000001" w:usb2="00000000" w:usb3="00000000" w:csb0="000101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290" w:rsidRDefault="00D7329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290" w:rsidRDefault="00D73290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290" w:rsidRDefault="00D7329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EFE" w:rsidRDefault="00A65EFE">
      <w:r>
        <w:separator/>
      </w:r>
    </w:p>
  </w:footnote>
  <w:footnote w:type="continuationSeparator" w:id="0">
    <w:p w:rsidR="00A65EFE" w:rsidRDefault="00A65E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290" w:rsidRDefault="00D7329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290" w:rsidRDefault="00D73290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290" w:rsidRDefault="00D73290" w:rsidP="00D73290">
    <w:pPr>
      <w:pStyle w:val="Zhlav"/>
      <w:tabs>
        <w:tab w:val="clear" w:pos="4536"/>
        <w:tab w:val="clear" w:pos="9072"/>
        <w:tab w:val="left" w:pos="628"/>
      </w:tabs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2D99F06C" wp14:editId="05A91A6F">
              <wp:simplePos x="0" y="0"/>
              <wp:positionH relativeFrom="page">
                <wp:posOffset>1805870</wp:posOffset>
              </wp:positionH>
              <wp:positionV relativeFrom="page">
                <wp:posOffset>302895</wp:posOffset>
              </wp:positionV>
              <wp:extent cx="5481084" cy="609600"/>
              <wp:effectExtent l="0" t="0" r="5715" b="0"/>
              <wp:wrapNone/>
              <wp:docPr id="10" name="Rectangle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81084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D73290" w:rsidRPr="00340EBE" w:rsidRDefault="00D73290" w:rsidP="00D73290">
                          <w:pPr>
                            <w:spacing w:line="276" w:lineRule="auto"/>
                            <w:ind w:firstLine="708"/>
                            <w:jc w:val="right"/>
                            <w:rPr>
                              <w:rFonts w:ascii="Kodchasan" w:hAnsi="Kodchasan" w:cs="Kodchasan"/>
                              <w:b/>
                            </w:rPr>
                          </w:pPr>
                          <w:r>
                            <w:rPr>
                              <w:rFonts w:ascii="Kodchasan" w:hAnsi="Kodchasan" w:cs="Kodchasan"/>
                              <w:b/>
                              <w:noProof/>
                            </w:rPr>
                            <w:drawing>
                              <wp:inline distT="0" distB="0" distL="0" distR="0" wp14:anchorId="667F6455" wp14:editId="403909E3">
                                <wp:extent cx="5036815" cy="642761"/>
                                <wp:effectExtent l="0" t="0" r="0" b="5080"/>
                                <wp:docPr id="1" name="Obrázek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1" name="ZÁKLADNÍ UMĚLECKÁ ŠKOLA F. JÍLKA BRNO, PŘÍSPĚVKOVÁ ORGANIZACE (2)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137188" cy="65557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2700" tIns="12700" rIns="12700" bIns="127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2D99F06C" id="Rectangle 25" o:spid="_x0000_s1026" style="position:absolute;margin-left:142.2pt;margin-top:23.85pt;width:431.6pt;height:4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" o:allowincell="f" filled="f" stroked="f">
              <v:textbox inset="1pt,1pt,1pt,1pt">
                <w:txbxContent>
                  <w:p w:rsidR="00D73290" w:rsidRPr="00340EBE" w:rsidRDefault="00D73290" w:rsidP="00D73290">
                    <w:pPr>
                      <w:spacing w:line="276" w:lineRule="auto"/>
                      <w:ind w:firstLine="708"/>
                      <w:jc w:val="right"/>
                      <w:rPr>
                        <w:rFonts w:ascii="Kodchasan" w:hAnsi="Kodchasan" w:cs="Kodchasan"/>
                        <w:b/>
                      </w:rPr>
                    </w:pPr>
                    <w:r>
                      <w:rPr>
                        <w:rFonts w:ascii="Kodchasan" w:hAnsi="Kodchasan" w:cs="Kodchasan"/>
                        <w:b/>
                        <w:noProof/>
                      </w:rPr>
                      <w:drawing>
                        <wp:inline distT="0" distB="0" distL="0" distR="0" wp14:anchorId="667F6455" wp14:editId="403909E3">
                          <wp:extent cx="5036815" cy="642761"/>
                          <wp:effectExtent l="0" t="0" r="0" b="5080"/>
                          <wp:docPr id="1" name="Obrázek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" name="ZÁKLADNÍ UMĚLECKÁ ŠKOLA F. JÍLKA BRNO, PŘÍSPĚVKOVÁ ORGANIZACE (2)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137188" cy="6555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Pr="00B17ACB">
      <w:rPr>
        <w:noProof/>
      </w:rPr>
      <w:drawing>
        <wp:anchor distT="0" distB="0" distL="114300" distR="114300" simplePos="0" relativeHeight="251660288" behindDoc="1" locked="0" layoutInCell="1" allowOverlap="1" wp14:anchorId="4367C2DB" wp14:editId="7EAB1DAD">
          <wp:simplePos x="0" y="0"/>
          <wp:positionH relativeFrom="margin">
            <wp:posOffset>-285414</wp:posOffset>
          </wp:positionH>
          <wp:positionV relativeFrom="paragraph">
            <wp:posOffset>-315595</wp:posOffset>
          </wp:positionV>
          <wp:extent cx="1042035" cy="552450"/>
          <wp:effectExtent l="0" t="0" r="5715" b="0"/>
          <wp:wrapNone/>
          <wp:docPr id="15" name="Obrázek 15" descr="C:\Users\pavel.sapak\Desktop\PROPAGACE\LOGO ŠKOLY - NOVÉ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pavel.sapak\Desktop\PROPAGACE\LOGO ŠKOLY - NOVÉ\log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203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D73290" w:rsidRPr="00340EBE" w:rsidRDefault="00D73290" w:rsidP="00D73290">
    <w:pPr>
      <w:pStyle w:val="Zhlav"/>
      <w:pBdr>
        <w:bottom w:val="single" w:sz="4" w:space="1" w:color="auto"/>
      </w:pBdr>
      <w:tabs>
        <w:tab w:val="clear" w:pos="4536"/>
        <w:tab w:val="clear" w:pos="9072"/>
        <w:tab w:val="left" w:pos="1231"/>
        <w:tab w:val="left" w:pos="5057"/>
        <w:tab w:val="left" w:pos="6103"/>
      </w:tabs>
      <w:ind w:left="-567" w:right="-567"/>
      <w:rPr>
        <w:i/>
      </w:rPr>
    </w:pPr>
    <w:r>
      <w:rPr>
        <w:i/>
      </w:rPr>
      <w:tab/>
    </w:r>
    <w:r>
      <w:rPr>
        <w:i/>
      </w:rPr>
      <w:tab/>
    </w:r>
  </w:p>
  <w:p w:rsidR="00D73290" w:rsidRPr="00541EC1" w:rsidRDefault="00D73290" w:rsidP="00D73290">
    <w:pPr>
      <w:pStyle w:val="Zhlav"/>
      <w:pBdr>
        <w:bottom w:val="single" w:sz="24" w:space="0" w:color="D2D851"/>
      </w:pBdr>
      <w:tabs>
        <w:tab w:val="clear" w:pos="4536"/>
        <w:tab w:val="clear" w:pos="9072"/>
        <w:tab w:val="left" w:pos="8079"/>
      </w:tabs>
      <w:ind w:left="-567" w:right="-567"/>
      <w:rPr>
        <w:sz w:val="2"/>
        <w:szCs w:val="2"/>
      </w:rPr>
    </w:pPr>
    <w:r>
      <w:tab/>
    </w:r>
  </w:p>
  <w:p w:rsidR="00653976" w:rsidRPr="003376E2" w:rsidRDefault="00653976" w:rsidP="003376E2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edit="readOnly" w:enforcement="1" w:cryptProviderType="rsaAES" w:cryptAlgorithmClass="hash" w:cryptAlgorithmType="typeAny" w:cryptAlgorithmSid="14" w:cryptSpinCount="100000" w:hash="yJsfnopS02iZmnFfGycuM4ce+X3hboTkyaABqTjbb6AC0n7NzYDHGgAsQsqpNpjMw2KI2E6HSs4O7drGIyFXNA==" w:salt="mDzNQzjBkwTIF/u1/Ac1y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678"/>
    <w:rsid w:val="00004AAF"/>
    <w:rsid w:val="00050E11"/>
    <w:rsid w:val="00056730"/>
    <w:rsid w:val="000713B4"/>
    <w:rsid w:val="00095B9A"/>
    <w:rsid w:val="000A5488"/>
    <w:rsid w:val="000D7369"/>
    <w:rsid w:val="000E0FB7"/>
    <w:rsid w:val="000E1459"/>
    <w:rsid w:val="00101A03"/>
    <w:rsid w:val="001157BC"/>
    <w:rsid w:val="00126FBD"/>
    <w:rsid w:val="00156226"/>
    <w:rsid w:val="001576EE"/>
    <w:rsid w:val="00165973"/>
    <w:rsid w:val="0017210E"/>
    <w:rsid w:val="00176A2E"/>
    <w:rsid w:val="00186A40"/>
    <w:rsid w:val="00193052"/>
    <w:rsid w:val="00193C98"/>
    <w:rsid w:val="00193E70"/>
    <w:rsid w:val="001A25E0"/>
    <w:rsid w:val="0021150D"/>
    <w:rsid w:val="00211BEA"/>
    <w:rsid w:val="00232A27"/>
    <w:rsid w:val="002368B5"/>
    <w:rsid w:val="00236C93"/>
    <w:rsid w:val="00262602"/>
    <w:rsid w:val="0027450E"/>
    <w:rsid w:val="002924E0"/>
    <w:rsid w:val="002F62E1"/>
    <w:rsid w:val="003376E2"/>
    <w:rsid w:val="003504CE"/>
    <w:rsid w:val="00354155"/>
    <w:rsid w:val="00375C41"/>
    <w:rsid w:val="00391A16"/>
    <w:rsid w:val="00393487"/>
    <w:rsid w:val="00394697"/>
    <w:rsid w:val="003969AA"/>
    <w:rsid w:val="003A1156"/>
    <w:rsid w:val="003B24B9"/>
    <w:rsid w:val="003B56C7"/>
    <w:rsid w:val="003D111E"/>
    <w:rsid w:val="0042465B"/>
    <w:rsid w:val="0044327F"/>
    <w:rsid w:val="0046437E"/>
    <w:rsid w:val="0047172D"/>
    <w:rsid w:val="00493306"/>
    <w:rsid w:val="004A7498"/>
    <w:rsid w:val="004B1E12"/>
    <w:rsid w:val="004C7BEA"/>
    <w:rsid w:val="004E1FEF"/>
    <w:rsid w:val="004F2AB3"/>
    <w:rsid w:val="00532733"/>
    <w:rsid w:val="00535EA7"/>
    <w:rsid w:val="0054079C"/>
    <w:rsid w:val="005442A4"/>
    <w:rsid w:val="00574F65"/>
    <w:rsid w:val="00594E94"/>
    <w:rsid w:val="005A31F5"/>
    <w:rsid w:val="005A3B24"/>
    <w:rsid w:val="005A7527"/>
    <w:rsid w:val="005B1E62"/>
    <w:rsid w:val="005B2C87"/>
    <w:rsid w:val="005C1CE4"/>
    <w:rsid w:val="005C3E5F"/>
    <w:rsid w:val="005F551E"/>
    <w:rsid w:val="00605D7F"/>
    <w:rsid w:val="006152E4"/>
    <w:rsid w:val="0061609F"/>
    <w:rsid w:val="006246CD"/>
    <w:rsid w:val="00637697"/>
    <w:rsid w:val="00641642"/>
    <w:rsid w:val="00653976"/>
    <w:rsid w:val="00681D1D"/>
    <w:rsid w:val="006971FA"/>
    <w:rsid w:val="006A25F5"/>
    <w:rsid w:val="006B509E"/>
    <w:rsid w:val="006B523F"/>
    <w:rsid w:val="006C3487"/>
    <w:rsid w:val="00714537"/>
    <w:rsid w:val="00743089"/>
    <w:rsid w:val="00753F68"/>
    <w:rsid w:val="00763CEB"/>
    <w:rsid w:val="00772D36"/>
    <w:rsid w:val="007740A2"/>
    <w:rsid w:val="00774FE6"/>
    <w:rsid w:val="0077577D"/>
    <w:rsid w:val="007A5373"/>
    <w:rsid w:val="007B22E5"/>
    <w:rsid w:val="007B60E1"/>
    <w:rsid w:val="007C0AEC"/>
    <w:rsid w:val="007C301C"/>
    <w:rsid w:val="007C67F5"/>
    <w:rsid w:val="007F401E"/>
    <w:rsid w:val="007F42A1"/>
    <w:rsid w:val="007F5593"/>
    <w:rsid w:val="007F7618"/>
    <w:rsid w:val="00805BC9"/>
    <w:rsid w:val="00824395"/>
    <w:rsid w:val="00870600"/>
    <w:rsid w:val="00872BFD"/>
    <w:rsid w:val="00872E50"/>
    <w:rsid w:val="00884225"/>
    <w:rsid w:val="0088527C"/>
    <w:rsid w:val="008A6775"/>
    <w:rsid w:val="008C7C6D"/>
    <w:rsid w:val="008E444E"/>
    <w:rsid w:val="008E6AEA"/>
    <w:rsid w:val="008E7A1B"/>
    <w:rsid w:val="008F7FF7"/>
    <w:rsid w:val="009124E8"/>
    <w:rsid w:val="00916D50"/>
    <w:rsid w:val="0092668C"/>
    <w:rsid w:val="00931815"/>
    <w:rsid w:val="00944D57"/>
    <w:rsid w:val="00955F01"/>
    <w:rsid w:val="00960F45"/>
    <w:rsid w:val="00977F12"/>
    <w:rsid w:val="00980B1A"/>
    <w:rsid w:val="00981419"/>
    <w:rsid w:val="00985E2D"/>
    <w:rsid w:val="009B262F"/>
    <w:rsid w:val="009D106F"/>
    <w:rsid w:val="009D4BF0"/>
    <w:rsid w:val="009F49F6"/>
    <w:rsid w:val="00A02674"/>
    <w:rsid w:val="00A25525"/>
    <w:rsid w:val="00A33F18"/>
    <w:rsid w:val="00A45D2E"/>
    <w:rsid w:val="00A553FF"/>
    <w:rsid w:val="00A617FE"/>
    <w:rsid w:val="00A65EFE"/>
    <w:rsid w:val="00A877D7"/>
    <w:rsid w:val="00AB4632"/>
    <w:rsid w:val="00AC08E6"/>
    <w:rsid w:val="00AD5481"/>
    <w:rsid w:val="00AD7F52"/>
    <w:rsid w:val="00B06B13"/>
    <w:rsid w:val="00B65B52"/>
    <w:rsid w:val="00B80F9D"/>
    <w:rsid w:val="00B96E82"/>
    <w:rsid w:val="00BA0495"/>
    <w:rsid w:val="00BA2D59"/>
    <w:rsid w:val="00BC24C0"/>
    <w:rsid w:val="00BC3DA1"/>
    <w:rsid w:val="00C15542"/>
    <w:rsid w:val="00C32ACB"/>
    <w:rsid w:val="00C449A3"/>
    <w:rsid w:val="00C47524"/>
    <w:rsid w:val="00C549A0"/>
    <w:rsid w:val="00C63839"/>
    <w:rsid w:val="00C705CA"/>
    <w:rsid w:val="00C87B8F"/>
    <w:rsid w:val="00CA564B"/>
    <w:rsid w:val="00CB770D"/>
    <w:rsid w:val="00CB7B15"/>
    <w:rsid w:val="00CD2BE2"/>
    <w:rsid w:val="00CE275D"/>
    <w:rsid w:val="00CF1FCF"/>
    <w:rsid w:val="00D2407E"/>
    <w:rsid w:val="00D25FD8"/>
    <w:rsid w:val="00D328BF"/>
    <w:rsid w:val="00D461CF"/>
    <w:rsid w:val="00D634E6"/>
    <w:rsid w:val="00D70B31"/>
    <w:rsid w:val="00D73290"/>
    <w:rsid w:val="00DA162A"/>
    <w:rsid w:val="00DB0119"/>
    <w:rsid w:val="00DC12AB"/>
    <w:rsid w:val="00DC2ABC"/>
    <w:rsid w:val="00DC32D7"/>
    <w:rsid w:val="00DC603F"/>
    <w:rsid w:val="00E10951"/>
    <w:rsid w:val="00E33A50"/>
    <w:rsid w:val="00E91827"/>
    <w:rsid w:val="00E9537D"/>
    <w:rsid w:val="00E95689"/>
    <w:rsid w:val="00EA0678"/>
    <w:rsid w:val="00EB20BE"/>
    <w:rsid w:val="00EB3323"/>
    <w:rsid w:val="00ED2440"/>
    <w:rsid w:val="00ED6496"/>
    <w:rsid w:val="00EE41C7"/>
    <w:rsid w:val="00F01E54"/>
    <w:rsid w:val="00F05ACC"/>
    <w:rsid w:val="00F37D2D"/>
    <w:rsid w:val="00F6199F"/>
    <w:rsid w:val="00F71F42"/>
    <w:rsid w:val="00F8434B"/>
    <w:rsid w:val="00FD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01AD65E6"/>
  <w15:chartTrackingRefBased/>
  <w15:docId w15:val="{AB46B216-2E2E-4B53-898B-CC4403F11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rFonts w:ascii="Arial" w:hAnsi="Arial" w:cs="Arial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prointernsdlen">
    <w:name w:val="Styl_pro_interní_sdělení"/>
    <w:basedOn w:val="Normln"/>
    <w:pPr>
      <w:ind w:right="567" w:firstLine="284"/>
      <w:jc w:val="both"/>
    </w:pPr>
    <w:rPr>
      <w:rFonts w:ascii="Arial" w:hAnsi="Arial"/>
      <w:sz w:val="24"/>
    </w:rPr>
  </w:style>
  <w:style w:type="paragraph" w:customStyle="1" w:styleId="Akordy">
    <w:name w:val="Akordy"/>
    <w:basedOn w:val="Normln"/>
    <w:next w:val="Normln"/>
    <w:pPr>
      <w:keepNext/>
      <w:keepLines/>
      <w:suppressLineNumbers/>
      <w:suppressAutoHyphens/>
      <w:ind w:left="227"/>
    </w:pPr>
    <w:rPr>
      <w:rFonts w:ascii="Albertus Extra Bold" w:hAnsi="Albertus Extra Bold"/>
      <w:b/>
      <w:sz w:val="18"/>
    </w:rPr>
  </w:style>
  <w:style w:type="paragraph" w:customStyle="1" w:styleId="Nadpispisanka">
    <w:name w:val="Nadpis_pisanka"/>
    <w:basedOn w:val="Nadpis1"/>
    <w:next w:val="Akordy"/>
    <w:pPr>
      <w:keepLines/>
      <w:pageBreakBefore/>
      <w:suppressLineNumbers/>
      <w:suppressAutoHyphens/>
      <w:spacing w:before="0" w:after="240"/>
      <w:outlineLvl w:val="9"/>
    </w:pPr>
    <w:rPr>
      <w:rFonts w:ascii="Coronet" w:hAnsi="Coronet"/>
      <w:i/>
      <w:caps/>
      <w:u w:val="single"/>
    </w:rPr>
  </w:style>
  <w:style w:type="paragraph" w:customStyle="1" w:styleId="Slova">
    <w:name w:val="Slova"/>
    <w:basedOn w:val="Normln"/>
    <w:next w:val="Akordy"/>
    <w:pPr>
      <w:keepNext/>
      <w:keepLines/>
      <w:suppressLineNumbers/>
      <w:suppressAutoHyphens/>
    </w:pPr>
    <w:rPr>
      <w:sz w:val="18"/>
    </w:rPr>
  </w:style>
  <w:style w:type="paragraph" w:customStyle="1" w:styleId="Slovaodsazen">
    <w:name w:val="Slova_odsazená"/>
    <w:basedOn w:val="Normln"/>
    <w:next w:val="Akordy"/>
    <w:pPr>
      <w:ind w:left="227"/>
    </w:pPr>
    <w:rPr>
      <w:sz w:val="18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Zkladntext">
    <w:name w:val="Body Text"/>
    <w:basedOn w:val="Normln"/>
    <w:semiHidden/>
    <w:pPr>
      <w:jc w:val="both"/>
    </w:pPr>
    <w:rPr>
      <w:rFonts w:ascii="Arial" w:hAnsi="Arial" w:cs="Arial"/>
      <w:b/>
      <w:bCs/>
      <w:sz w:val="72"/>
    </w:rPr>
  </w:style>
  <w:style w:type="paragraph" w:styleId="Zkladntext2">
    <w:name w:val="Body Text 2"/>
    <w:basedOn w:val="Normln"/>
    <w:semiHidden/>
    <w:pPr>
      <w:jc w:val="both"/>
    </w:pPr>
    <w:rPr>
      <w:rFonts w:ascii="Arial" w:hAnsi="Arial" w:cs="Arial"/>
      <w:b/>
      <w:bCs/>
      <w:sz w:val="24"/>
    </w:rPr>
  </w:style>
  <w:style w:type="paragraph" w:styleId="Zkladntext3">
    <w:name w:val="Body Text 3"/>
    <w:basedOn w:val="Normln"/>
    <w:semiHidden/>
    <w:pPr>
      <w:jc w:val="both"/>
    </w:pPr>
    <w:rPr>
      <w:rFonts w:ascii="Arial" w:hAnsi="Arial" w:cs="Arial"/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1459"/>
    <w:rPr>
      <w:rFonts w:ascii="Tahoma" w:hAnsi="Tahoma"/>
      <w:sz w:val="16"/>
      <w:szCs w:val="16"/>
      <w:lang w:val="x-none" w:eastAsia="x-none"/>
    </w:rPr>
  </w:style>
  <w:style w:type="character" w:customStyle="1" w:styleId="TextbublinyChar">
    <w:name w:val="Text bubliny Char"/>
    <w:link w:val="Textbubliny"/>
    <w:uiPriority w:val="99"/>
    <w:semiHidden/>
    <w:rsid w:val="000E1459"/>
    <w:rPr>
      <w:rFonts w:ascii="Tahoma" w:hAnsi="Tahoma" w:cs="Tahoma"/>
      <w:sz w:val="16"/>
      <w:szCs w:val="16"/>
    </w:rPr>
  </w:style>
  <w:style w:type="character" w:styleId="Hypertextovodkaz">
    <w:name w:val="Hyperlink"/>
    <w:unhideWhenUsed/>
    <w:rsid w:val="00A33F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73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ELUSOVA\Tiskopisy\Tisk%20s%20logem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68400-E15D-49E1-9004-76DC050F6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Tisk s logem</Template>
  <TotalTime>0</TotalTime>
  <Pages>1</Pages>
  <Words>123</Words>
  <Characters>972</Characters>
  <Application>Microsoft Office Word</Application>
  <DocSecurity>8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Dodatek ke smlouvě:</vt:lpstr>
    </vt:vector>
  </TitlesOfParts>
  <Company>Vídeňská</Company>
  <LinksUpToDate>false</LinksUpToDate>
  <CharactersWithSpaces>1093</CharactersWithSpaces>
  <SharedDoc>false</SharedDoc>
  <HLinks>
    <vt:vector size="12" baseType="variant">
      <vt:variant>
        <vt:i4>7602209</vt:i4>
      </vt:variant>
      <vt:variant>
        <vt:i4>3</vt:i4>
      </vt:variant>
      <vt:variant>
        <vt:i4>0</vt:i4>
      </vt:variant>
      <vt:variant>
        <vt:i4>5</vt:i4>
      </vt:variant>
      <vt:variant>
        <vt:lpwstr>http://www.zusjilka.cz/</vt:lpwstr>
      </vt:variant>
      <vt:variant>
        <vt:lpwstr/>
      </vt:variant>
      <vt:variant>
        <vt:i4>3932171</vt:i4>
      </vt:variant>
      <vt:variant>
        <vt:i4>0</vt:i4>
      </vt:variant>
      <vt:variant>
        <vt:i4>0</vt:i4>
      </vt:variant>
      <vt:variant>
        <vt:i4>5</vt:i4>
      </vt:variant>
      <vt:variant>
        <vt:lpwstr>mailto:sekretariat@zusjilka.cz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Dodatek ke smlouvě:</dc:title>
  <dc:subject/>
  <dc:creator>Belusova</dc:creator>
  <cp:keywords/>
  <cp:lastModifiedBy>Janda Petr</cp:lastModifiedBy>
  <cp:revision>2</cp:revision>
  <cp:lastPrinted>2017-09-27T11:57:00Z</cp:lastPrinted>
  <dcterms:created xsi:type="dcterms:W3CDTF">2026-01-12T13:17:00Z</dcterms:created>
  <dcterms:modified xsi:type="dcterms:W3CDTF">2026-01-12T13:17:00Z</dcterms:modified>
</cp:coreProperties>
</file>